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855" w:rsidRPr="00C46BF6" w:rsidRDefault="00EA6855" w:rsidP="00C46BF6">
      <w:r w:rsidRPr="00B90824">
        <w:rPr>
          <w:noProof/>
          <w:lang w:eastAsia="ru-RU"/>
        </w:rPr>
        <w:pict>
          <v:shape id="Рисунок 1" o:spid="_x0000_i1026" type="#_x0000_t75" alt="https://sun1-91.userapi.com/c206716/v206716690/88661/cEBoehRPDdY.jpg" style="width:464.25pt;height:670.5pt;visibility:visible">
            <v:imagedata r:id="rId5" o:title=""/>
          </v:shape>
        </w:pict>
      </w:r>
    </w:p>
    <w:sectPr w:rsidR="00EA6855" w:rsidRPr="00C46BF6" w:rsidSect="00B02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1" o:spid="_x0000_i1025" type="#_x0000_t75" alt="◀" style="width:12pt;height:12pt;visibility:visible" o:bullet="t">
        <v:imagedata r:id="rId1" o:title=""/>
      </v:shape>
    </w:pict>
  </w:numPicBullet>
  <w:abstractNum w:abstractNumId="0">
    <w:nsid w:val="39D679B8"/>
    <w:multiLevelType w:val="hybridMultilevel"/>
    <w:tmpl w:val="988CD9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5D83777"/>
    <w:multiLevelType w:val="hybridMultilevel"/>
    <w:tmpl w:val="200A7E9C"/>
    <w:lvl w:ilvl="0" w:tplc="930A4B8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D9688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93AFD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66C39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D861B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F10239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D8286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F8A6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EC35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708D1125"/>
    <w:multiLevelType w:val="hybridMultilevel"/>
    <w:tmpl w:val="F59873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608"/>
    <w:rsid w:val="00012E0B"/>
    <w:rsid w:val="00041146"/>
    <w:rsid w:val="000B17B2"/>
    <w:rsid w:val="001B5385"/>
    <w:rsid w:val="001E3959"/>
    <w:rsid w:val="002930B7"/>
    <w:rsid w:val="002B2FEB"/>
    <w:rsid w:val="003417CA"/>
    <w:rsid w:val="004C57F7"/>
    <w:rsid w:val="0054638E"/>
    <w:rsid w:val="007260A2"/>
    <w:rsid w:val="00756AA0"/>
    <w:rsid w:val="00781844"/>
    <w:rsid w:val="008A5B7D"/>
    <w:rsid w:val="008F19C4"/>
    <w:rsid w:val="00903C99"/>
    <w:rsid w:val="00985C4E"/>
    <w:rsid w:val="009B649E"/>
    <w:rsid w:val="00A279C9"/>
    <w:rsid w:val="00AA1755"/>
    <w:rsid w:val="00B02FC1"/>
    <w:rsid w:val="00B47974"/>
    <w:rsid w:val="00B826B4"/>
    <w:rsid w:val="00B90824"/>
    <w:rsid w:val="00BA5EB7"/>
    <w:rsid w:val="00BC26D3"/>
    <w:rsid w:val="00C124B2"/>
    <w:rsid w:val="00C46BF6"/>
    <w:rsid w:val="00C53E48"/>
    <w:rsid w:val="00E70D84"/>
    <w:rsid w:val="00E951E5"/>
    <w:rsid w:val="00EA0E66"/>
    <w:rsid w:val="00EA134D"/>
    <w:rsid w:val="00EA1B0A"/>
    <w:rsid w:val="00EA6855"/>
    <w:rsid w:val="00EE1608"/>
    <w:rsid w:val="00F51E66"/>
    <w:rsid w:val="00F74E6B"/>
    <w:rsid w:val="00F76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0A2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4797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A1B0A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47974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A1B0A"/>
    <w:rPr>
      <w:rFonts w:ascii="Cambria" w:hAnsi="Cambria" w:cs="Times New Roman"/>
      <w:color w:val="243F60"/>
    </w:rPr>
  </w:style>
  <w:style w:type="character" w:styleId="Hyperlink">
    <w:name w:val="Hyperlink"/>
    <w:basedOn w:val="DefaultParagraphFont"/>
    <w:uiPriority w:val="99"/>
    <w:rsid w:val="00EE160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E1608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2B2FEB"/>
    <w:rPr>
      <w:rFonts w:cs="Times New Roman"/>
    </w:rPr>
  </w:style>
  <w:style w:type="character" w:customStyle="1" w:styleId="reldate">
    <w:name w:val="rel_date"/>
    <w:basedOn w:val="DefaultParagraphFont"/>
    <w:uiPriority w:val="99"/>
    <w:rsid w:val="00EA1B0A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9B649E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B82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826B4"/>
    <w:rPr>
      <w:rFonts w:ascii="Tahoma" w:hAnsi="Tahoma" w:cs="Tahoma"/>
      <w:sz w:val="16"/>
      <w:szCs w:val="16"/>
    </w:rPr>
  </w:style>
  <w:style w:type="character" w:customStyle="1" w:styleId="blindlabel">
    <w:name w:val="blind_label"/>
    <w:basedOn w:val="DefaultParagraphFont"/>
    <w:uiPriority w:val="99"/>
    <w:rsid w:val="003417C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905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902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90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880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9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90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06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790602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single" w:sz="12" w:space="9" w:color="DEE6EE"/>
                    <w:bottom w:val="none" w:sz="0" w:space="0" w:color="auto"/>
                    <w:right w:val="none" w:sz="0" w:space="0" w:color="auto"/>
                  </w:divBdr>
                  <w:divsChild>
                    <w:div w:id="64790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06042">
                          <w:marLeft w:val="7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90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790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90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90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111">
              <w:marLeft w:val="9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790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930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905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888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9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9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97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single" w:sz="12" w:space="9" w:color="DEE6EE"/>
                    <w:bottom w:val="none" w:sz="0" w:space="0" w:color="auto"/>
                    <w:right w:val="none" w:sz="0" w:space="0" w:color="auto"/>
                  </w:divBdr>
                  <w:divsChild>
                    <w:div w:id="64790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90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05876">
                          <w:marLeft w:val="7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90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90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915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90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9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917">
              <w:marLeft w:val="9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790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90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single" w:sz="12" w:space="9" w:color="DEE6EE"/>
                    <w:bottom w:val="none" w:sz="0" w:space="0" w:color="auto"/>
                    <w:right w:val="none" w:sz="0" w:space="0" w:color="auto"/>
                  </w:divBdr>
                  <w:divsChild>
                    <w:div w:id="64790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90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05929">
                          <w:marLeft w:val="7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90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7905969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90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90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601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single" w:sz="12" w:space="9" w:color="DEE6EE"/>
                    <w:bottom w:val="none" w:sz="0" w:space="0" w:color="auto"/>
                    <w:right w:val="none" w:sz="0" w:space="0" w:color="auto"/>
                  </w:divBdr>
                  <w:divsChild>
                    <w:div w:id="647905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05998">
                          <w:marLeft w:val="7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905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790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7905996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90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905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5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5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0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790603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single" w:sz="12" w:space="9" w:color="DEE6EE"/>
                    <w:bottom w:val="none" w:sz="0" w:space="0" w:color="auto"/>
                    <w:right w:val="none" w:sz="0" w:space="0" w:color="auto"/>
                  </w:divBdr>
                  <w:divsChild>
                    <w:div w:id="64790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90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05872">
                          <w:marLeft w:val="7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905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7906096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90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90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898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90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611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single" w:sz="12" w:space="9" w:color="DEE6EE"/>
                    <w:bottom w:val="none" w:sz="0" w:space="0" w:color="auto"/>
                    <w:right w:val="none" w:sz="0" w:space="0" w:color="auto"/>
                  </w:divBdr>
                  <w:divsChild>
                    <w:div w:id="647906018">
                      <w:marLeft w:val="7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0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4790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6038">
                  <w:marLeft w:val="9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90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905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5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7906080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9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790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6027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90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9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99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single" w:sz="12" w:space="9" w:color="DEE6EE"/>
                    <w:bottom w:val="none" w:sz="0" w:space="0" w:color="auto"/>
                    <w:right w:val="none" w:sz="0" w:space="0" w:color="auto"/>
                  </w:divBdr>
                  <w:divsChild>
                    <w:div w:id="64790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90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05995">
                          <w:marLeft w:val="7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905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90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906">
          <w:marLeft w:val="9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997">
              <w:marLeft w:val="76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9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22">
              <w:marLeft w:val="1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90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974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90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9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98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single" w:sz="12" w:space="9" w:color="DEE6EE"/>
                    <w:bottom w:val="none" w:sz="0" w:space="0" w:color="auto"/>
                    <w:right w:val="none" w:sz="0" w:space="0" w:color="auto"/>
                  </w:divBdr>
                  <w:divsChild>
                    <w:div w:id="64790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90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06101">
                          <w:marLeft w:val="7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905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90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894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90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90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919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90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90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906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6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6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92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single" w:sz="12" w:space="9" w:color="DEE6EE"/>
                    <w:bottom w:val="none" w:sz="0" w:space="0" w:color="auto"/>
                    <w:right w:val="none" w:sz="0" w:space="0" w:color="auto"/>
                  </w:divBdr>
                  <w:divsChild>
                    <w:div w:id="64790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06104">
                          <w:marLeft w:val="7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90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790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7906002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9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90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885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9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9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90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6003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9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9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90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7906031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90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790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993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90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9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98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single" w:sz="12" w:space="9" w:color="DEE6EE"/>
                    <w:bottom w:val="none" w:sz="0" w:space="0" w:color="auto"/>
                    <w:right w:val="none" w:sz="0" w:space="0" w:color="auto"/>
                  </w:divBdr>
                  <w:divsChild>
                    <w:div w:id="64790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906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06043">
                          <w:marLeft w:val="7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905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90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6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6013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9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9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90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single" w:sz="12" w:space="9" w:color="DEE6EE"/>
                    <w:bottom w:val="none" w:sz="0" w:space="0" w:color="auto"/>
                    <w:right w:val="none" w:sz="0" w:space="0" w:color="auto"/>
                  </w:divBdr>
                  <w:divsChild>
                    <w:div w:id="64790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90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06103">
                          <w:marLeft w:val="7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906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90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6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93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single" w:sz="12" w:space="9" w:color="DEE6EE"/>
                    <w:bottom w:val="none" w:sz="0" w:space="0" w:color="auto"/>
                    <w:right w:val="none" w:sz="0" w:space="0" w:color="auto"/>
                  </w:divBdr>
                  <w:divsChild>
                    <w:div w:id="64790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06083">
                          <w:marLeft w:val="7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905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790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79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6004">
                  <w:marLeft w:val="9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5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90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0</Words>
  <Characters>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Internet</cp:lastModifiedBy>
  <cp:revision>3</cp:revision>
  <dcterms:created xsi:type="dcterms:W3CDTF">2020-03-06T09:28:00Z</dcterms:created>
  <dcterms:modified xsi:type="dcterms:W3CDTF">2020-03-06T09:39:00Z</dcterms:modified>
</cp:coreProperties>
</file>